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720"/>
        <w:gridCol w:w="5040"/>
      </w:tblGrid>
      <w:tr w:rsidR="00B47758" w14:paraId="1FA35C5B" w14:textId="77777777" w:rsidTr="00B47758">
        <w:trPr>
          <w:cantSplit/>
          <w:trHeight w:hRule="exact" w:val="288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bookmarkStart w:id="0" w:name="_GoBack"/>
          <w:bookmarkEnd w:id="0"/>
          <w:p w14:paraId="35A6B833" w14:textId="77777777" w:rsidR="00B47758" w:rsidRPr="00F06F50" w:rsidRDefault="002D361B" w:rsidP="00F06F50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05D0DF25" wp14:editId="390D316F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203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35" y="1305"/>
                                <a:chExt cx="4776" cy="2593"/>
                              </a:xfrm>
                            </wpg:grpSpPr>
                            <wpg:grpSp>
                              <wpg:cNvPr id="204" name="Group 18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42" y="244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05" name="Freeform 1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6" name="Group 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07" name="Freeform 2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" name="Free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1" name="Group 25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21" y="2449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12" name="Freeform 2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3" name="Group 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14" name="Freeform 2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" name="Freeform 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6" name="Free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7" name="Freeform 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8" name="Group 4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37" y="3444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19" name="Freeform 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0" name="Group 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21" name="Freeform 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" name="Freeform 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" name="Freeform 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4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25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7" y="1305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26" name="Freeform 1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7" name="Group 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28" name="Freeform 1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9" name="Freeform 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0" name="Freeform 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1" name="Freeform 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C175CD" id="Group 507" o:spid="_x0000_s1026" style="position:absolute;margin-left:0;margin-top:0;width:238.8pt;height:129.65pt;z-index:-251632640;mso-position-horizontal:center;mso-position-vertical:center;mso-position-vertical-relative:page" coordorigin="835,1305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">
                      <v:group id="Group 18" o:spid="_x0000_s1027" style="position:absolute;left:-242;top:2440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">
                        <v:shape id="Freeform 19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0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<v:shape id="Freeform 21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2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3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4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5" o:spid="_x0000_s1034" style="position:absolute;left:4221;top:2449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">
                        <v:shape id="Freeform 26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7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  <v:shape id="Freeform 28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9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0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" o:spid="_x0000_s1041" style="position:absolute;left:837;top:3444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">
                        <v:shape id="Freeform 5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6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<v:shape id="Freeform 7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8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9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0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1" o:spid="_x0000_s1048" style="position:absolute;left:837;top:1305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<v:shape id="Freeform 12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3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  <v:shape id="Freeform 14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5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6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7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53"/>
                <w:placeholder>
                  <w:docPart w:val="BF59F89921F34FFDA3F088A602C8D507"/>
                </w:placeholder>
                <w:showingPlcHdr/>
              </w:sdtPr>
              <w:sdtEndPr/>
              <w:sdtContent>
                <w:r w:rsidR="00B47758" w:rsidRPr="00F06F50">
                  <w:t>William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14:paraId="57F53F4A" w14:textId="77777777"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7689CDA6" w14:textId="77777777" w:rsidR="00B47758" w:rsidRPr="00F06F50" w:rsidRDefault="002D361B" w:rsidP="00A4276C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 wp14:anchorId="4A2E427F" wp14:editId="6BB9CD70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174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2" y="1299"/>
                                <a:chExt cx="4776" cy="2593"/>
                              </a:xfrm>
                            </wpg:grpSpPr>
                            <wpg:grpSp>
                              <wpg:cNvPr id="175" name="Group 305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5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76" name="Freeform 30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7" name="Group 3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8" name="Freeform 30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" name="Freeform 3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" name="Freeform 3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" name="Freeform 3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2" name="Group 312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9998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83" name="Freeform 31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4" name="Group 3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85" name="Freeform 31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6" name="Freeform 3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7" name="Freeform 3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8" name="Freeform 3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9" name="Group 319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4" y="34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0" name="Freeform 32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1" name="Group 3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2" name="Freeform 32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3" name="Freeform 3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" name="Freeform 3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5" name="Freeform 3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6" name="Group 3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4" y="12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7" name="Freeform 32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8" name="Group 3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9" name="Freeform 32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" name="Freeform 3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" name="Freeform 3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" name="Freeform 3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4E3244" id="Group 508" o:spid="_x0000_s1026" style="position:absolute;margin-left:0;margin-top:0;width:238.8pt;height:129.65pt;z-index:-251627520;mso-position-horizontal:center;mso-position-vertical:center;mso-position-vertical-relative:page" coordorigin="6612,12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">
                      <v:group id="Group 305" o:spid="_x0000_s1027" style="position:absolute;left:5535;top:2443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">
                        <v:shape id="Freeform 306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07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  <v:shape id="Freeform 308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09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10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1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12" o:spid="_x0000_s1034" style="position:absolute;left:9998;top:2443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">
                        <v:shape id="Freeform 313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14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  <v:shape id="Freeform 315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16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17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8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19" o:spid="_x0000_s1041" style="position:absolute;left:6614;top:3438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">
                        <v:shape id="Freeform 320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21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    <v:shape id="Freeform 322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23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24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25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26" o:spid="_x0000_s1048" style="position:absolute;left:6614;top:1299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<v:shape id="Freeform 327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28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<v:shape id="Freeform 329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30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31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32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60"/>
                <w:placeholder>
                  <w:docPart w:val="8BA6AE58F780419E9CA1B5D3E3A704E1"/>
                </w:placeholder>
                <w:showingPlcHdr/>
              </w:sdtPr>
              <w:sdtEndPr/>
              <w:sdtContent>
                <w:r w:rsidR="00A4276C" w:rsidRPr="00F06F50">
                  <w:t>Marilyn</w:t>
                </w:r>
              </w:sdtContent>
            </w:sdt>
          </w:p>
        </w:tc>
      </w:tr>
      <w:tr w:rsidR="00B47758" w14:paraId="4E1FF821" w14:textId="77777777" w:rsidTr="00B47758">
        <w:trPr>
          <w:cantSplit/>
          <w:trHeight w:hRule="exact" w:val="72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591ADD0F" w14:textId="77777777" w:rsidR="00B47758" w:rsidRPr="00B47758" w:rsidRDefault="00B47758" w:rsidP="00B47758"/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14:paraId="769F65A8" w14:textId="77777777"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5C0BDCBC" w14:textId="77777777" w:rsidR="00B47758" w:rsidRPr="00B47758" w:rsidRDefault="00B47758" w:rsidP="00B47758"/>
        </w:tc>
      </w:tr>
      <w:tr w:rsidR="00B47758" w14:paraId="72F85FCA" w14:textId="77777777" w:rsidTr="003D2E17">
        <w:trPr>
          <w:cantSplit/>
          <w:trHeight w:hRule="exact" w:val="288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3B7EF00B" w14:textId="77777777" w:rsidR="00B47758" w:rsidRPr="003D2E17" w:rsidRDefault="002D361B" w:rsidP="00FB20C2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520B3095" wp14:editId="1253976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145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3" y="4899"/>
                                <a:chExt cx="4776" cy="2593"/>
                              </a:xfrm>
                            </wpg:grpSpPr>
                            <wpg:grpSp>
                              <wpg:cNvPr id="146" name="Group 334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60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47" name="Freeform 33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8" name="Group 3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9" name="Freeform 33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" name="Freeform 3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" name="Freeform 3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" name="Freeform 3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3" name="Group 341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60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54" name="Freeform 34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5" name="Group 3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56" name="Freeform 34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" name="Freeform 3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Freeform 3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Freeform 3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0" name="Group 348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70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1" name="Freeform 34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2" name="Group 3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63" name="Freeform 35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" name="Freeform 3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Freeform 3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" name="Freeform 3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7" name="Group 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48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8" name="Freeform 35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9" name="Group 3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0" name="Freeform 35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" name="Freeform 3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" name="Freeform 3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" name="Freeform 3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A7E608" id="Group 509" o:spid="_x0000_s1026" style="position:absolute;margin-left:0;margin-top:0;width:238.8pt;height:129.65pt;z-index:-251622400;mso-position-horizontal:center;mso-position-vertical:center;mso-position-vertical-relative:page" coordorigin="853,48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">
                      <v:group id="Group 334" o:spid="_x0000_s1027" style="position:absolute;left:-224;top:6043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">
                        <v:shape id="Freeform 335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36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<v:shape id="Freeform 337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38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39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40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41" o:spid="_x0000_s1034" style="position:absolute;left:4239;top:6052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">
                        <v:shape id="Freeform 342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43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<v:shape id="Freeform 344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45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46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47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48" o:spid="_x0000_s1041" style="position:absolute;left:855;top:7038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">
                        <v:shape id="Freeform 349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50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<v:shape id="Freeform 351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52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53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54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55" o:spid="_x0000_s1048" style="position:absolute;left:855;top:4899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<v:shape id="Freeform 356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57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  <v:shape id="Freeform 358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59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60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61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911"/>
                <w:placeholder>
                  <w:docPart w:val="9A43971206864B1E8292AFA29AB0619D"/>
                </w:placeholder>
                <w:showingPlcHdr/>
              </w:sdtPr>
              <w:sdtEndPr/>
              <w:sdtContent>
                <w:r w:rsidR="00FB20C2">
                  <w:t>Hiroki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14:paraId="0FCB989C" w14:textId="77777777"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10AA5E82" w14:textId="77777777" w:rsidR="00B47758" w:rsidRPr="00B47758" w:rsidRDefault="002D361B" w:rsidP="00F06F50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2BE31026" wp14:editId="40EF4637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9525" t="0" r="5715" b="1270"/>
                      <wp:wrapNone/>
                      <wp:docPr id="116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5" y="4901"/>
                                <a:chExt cx="4776" cy="2593"/>
                              </a:xfrm>
                            </wpg:grpSpPr>
                            <wpg:grpSp>
                              <wpg:cNvPr id="117" name="Group 363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8" y="6045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8" name="Freeform 36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9" name="Group 3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0" name="Freeform 3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1" name="Freeform 3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2" name="Freeform 3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" name="Freeform 3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4" name="Group 370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1" y="6054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25" name="Freeform 37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6" name="Group 3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7" name="Freeform 37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" name="Freeform 3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" name="Freeform 3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" name="Freeform 3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1" name="Group 377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7" y="7040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2" name="Freeform 378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3" name="Group 3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34" name="Freeform 380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" name="Freeform 3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" name="Freeform 3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" name="Freeform 3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8" name="Group 3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7" y="4901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9" name="Freeform 38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0" name="Group 3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1" name="Freeform 38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" name="Freeform 3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Freeform 3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" name="Freeform 3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DC7AEE" id="Group 510" o:spid="_x0000_s1026" style="position:absolute;margin-left:0;margin-top:0;width:238.8pt;height:129.65pt;z-index:-251617280;mso-position-horizontal:center;mso-position-vertical:center;mso-position-vertical-relative:page" coordorigin="6615,4901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">
                      <v:group id="Group 363" o:spid="_x0000_s1027" style="position:absolute;left:5538;top:6045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">
                        <v:shape id="Freeform 364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65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  <v:shape id="Freeform 366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67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68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69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70" o:spid="_x0000_s1034" style="position:absolute;left:10001;top:6054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">
                        <v:shape id="Freeform 371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72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<v:shape id="Freeform 373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74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75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76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77" o:spid="_x0000_s1041" style="position:absolute;left:6617;top:7040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">
                        <v:shape id="Freeform 378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79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  <v:shape id="Freeform 380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81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82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83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84" o:spid="_x0000_s1048" style="position:absolute;left:6617;top:4901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<v:shape id="Freeform 385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86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<v:shape id="Freeform 387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88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89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90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73"/>
                <w:placeholder>
                  <w:docPart w:val="98BFDB99445B4ECD9833BA7884C88968"/>
                </w:placeholder>
                <w:showingPlcHdr/>
              </w:sdtPr>
              <w:sdtEndPr/>
              <w:sdtContent>
                <w:r w:rsidR="00F06F50">
                  <w:t>Stephan</w:t>
                </w:r>
              </w:sdtContent>
            </w:sdt>
          </w:p>
        </w:tc>
      </w:tr>
      <w:tr w:rsidR="00B47758" w14:paraId="692F380B" w14:textId="77777777" w:rsidTr="00F06F50">
        <w:trPr>
          <w:cantSplit/>
          <w:trHeight w:hRule="exact" w:val="72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3D7FBBEC" w14:textId="77777777" w:rsidR="00B47758" w:rsidRPr="00B47758" w:rsidRDefault="00B47758" w:rsidP="00F06F50">
            <w:pPr>
              <w:jc w:val="center"/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14:paraId="68592A2B" w14:textId="77777777"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3FB3A0DE" w14:textId="77777777" w:rsidR="00B47758" w:rsidRPr="00B47758" w:rsidRDefault="00B47758" w:rsidP="00B47758"/>
        </w:tc>
      </w:tr>
      <w:tr w:rsidR="00B47758" w14:paraId="0E224405" w14:textId="77777777" w:rsidTr="00B47758">
        <w:trPr>
          <w:cantSplit/>
          <w:trHeight w:hRule="exact" w:val="288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5385DE34" w14:textId="77777777" w:rsidR="00B47758" w:rsidRPr="00F06F50" w:rsidRDefault="002D361B" w:rsidP="00F06F50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36657F9A" wp14:editId="6EDD05B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87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4" y="8499"/>
                                <a:chExt cx="4776" cy="2593"/>
                              </a:xfrm>
                            </wpg:grpSpPr>
                            <wpg:grpSp>
                              <wpg:cNvPr id="88" name="Group 392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3" y="96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9" name="Freeform 39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0" name="Group 3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1" name="Freeform 39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Freeform 3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Freeform 3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Freeform 3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5" name="Group 399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40" y="96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96" name="Freeform 40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7" name="Group 4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8" name="Freeform 40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9" name="Freeform 4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Freeform 4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" name="Freeform 4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2" name="Group 406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6" y="106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3" name="Freeform 40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4" name="Group 4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05" name="Freeform 40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" name="Freeform 4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" name="Freeform 4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" name="Freeform 4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9" name="Group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" y="84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0" name="Freeform 41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1" name="Group 4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12" name="Freeform 41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3" name="Freeform 4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4" name="Freeform 4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" name="Freeform 4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E35C7C" id="Group 511" o:spid="_x0000_s1026" style="position:absolute;margin-left:0;margin-top:0;width:238.8pt;height:129.65pt;z-index:-251612160;mso-position-horizontal:center;mso-position-vertical:center;mso-position-vertical-relative:page" coordorigin="854,84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">
                      <v:group id="Group 392" o:spid="_x0000_s1027" style="position:absolute;left:-223;top:9643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">
                        <v:shape id="Freeform 393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94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<v:shape id="Freeform 395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96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97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98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99" o:spid="_x0000_s1034" style="position:absolute;left:4240;top:9652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">
                        <v:shape id="Freeform 400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01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shape id="Freeform 402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03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04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05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06" o:spid="_x0000_s1041" style="position:absolute;left:856;top:10638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">
                        <v:shape id="Freeform 407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08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<v:shape id="Freeform 409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10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11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12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13" o:spid="_x0000_s1048" style="position:absolute;left:856;top:8499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shape id="Freeform 414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15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  <v:shape id="Freeform 416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17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18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19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76"/>
                <w:placeholder>
                  <w:docPart w:val="229E44F11F8841649B687C2CDBC3AED7"/>
                </w:placeholder>
                <w:showingPlcHdr/>
              </w:sdtPr>
              <w:sdtEndPr/>
              <w:sdtContent>
                <w:r w:rsidR="00F06F50" w:rsidRPr="00F06F50">
                  <w:t>Cheri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14:paraId="51AA536C" w14:textId="77777777"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0E4F2A9B" w14:textId="77777777" w:rsidR="00B47758" w:rsidRPr="00B47758" w:rsidRDefault="002D361B" w:rsidP="00F06F50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 wp14:anchorId="303053D5" wp14:editId="490CE806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9525" t="0" r="5715" b="1270"/>
                      <wp:wrapNone/>
                      <wp:docPr id="58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6" y="8497"/>
                                <a:chExt cx="4776" cy="2593"/>
                              </a:xfrm>
                            </wpg:grpSpPr>
                            <wpg:grpSp>
                              <wpg:cNvPr id="59" name="Group 421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9" y="964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60" name="Freeform 42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Group 4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62" name="Freeform 4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Freeform 4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" name="Freeform 4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" name="Freeform 4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6" name="Group 428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2" y="965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67" name="Freeform 42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8" name="Group 4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69" name="Freeform 43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" name="Freeform 4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" name="Freeform 4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Freeform 4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3" name="Group 435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8" y="10636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74" name="Freeform 43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5" name="Group 4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76" name="Freeform 43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Freeform 4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Freeform 4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" name="Freeform 4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0" name="Group 4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8" y="849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1" name="Freeform 44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2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83" name="Freeform 44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Freeform 4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Freeform 4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Freeform 4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59995C" id="Group 512" o:spid="_x0000_s1026" style="position:absolute;margin-left:0;margin-top:0;width:238.8pt;height:129.65pt;z-index:-251607040;mso-position-horizontal:center;mso-position-vertical:center;mso-position-vertical-relative:page" coordorigin="6616,8497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">
                      <v:group id="Group 421" o:spid="_x0000_s1027" style="position:absolute;left:5539;top:9641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">
                        <v:shape id="Freeform 422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23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shape id="Freeform 424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25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26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27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28" o:spid="_x0000_s1034" style="position:absolute;left:10002;top:9650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">
                        <v:shape id="Freeform 429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30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<v:shape id="Freeform 431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32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33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34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35" o:spid="_x0000_s1041" style="position:absolute;left:6618;top:10636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">
                        <v:shape id="Freeform 436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37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<v:shape id="Freeform 438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39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40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41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42" o:spid="_x0000_s1048" style="position:absolute;left:6618;top:8497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shape id="Freeform 443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44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shape id="Freeform 445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46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47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48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80"/>
                <w:placeholder>
                  <w:docPart w:val="90C0CB75AE0E4011824AD7C6C8AF0C6A"/>
                </w:placeholder>
                <w:showingPlcHdr/>
              </w:sdtPr>
              <w:sdtEndPr/>
              <w:sdtContent>
                <w:r w:rsidR="00F06F50">
                  <w:t>Lorianne</w:t>
                </w:r>
              </w:sdtContent>
            </w:sdt>
          </w:p>
        </w:tc>
      </w:tr>
      <w:tr w:rsidR="00B47758" w14:paraId="1EBA566D" w14:textId="77777777" w:rsidTr="00B47758">
        <w:trPr>
          <w:cantSplit/>
          <w:trHeight w:hRule="exact" w:val="72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539820C6" w14:textId="77777777" w:rsidR="00B47758" w:rsidRPr="00B47758" w:rsidRDefault="00B47758" w:rsidP="00B47758"/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14:paraId="0E2E252C" w14:textId="77777777"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1B54C947" w14:textId="77777777" w:rsidR="00B47758" w:rsidRPr="00B47758" w:rsidRDefault="00B47758" w:rsidP="00B47758"/>
        </w:tc>
      </w:tr>
      <w:tr w:rsidR="00B47758" w14:paraId="4FBAA71E" w14:textId="77777777" w:rsidTr="00F06F50">
        <w:trPr>
          <w:cantSplit/>
          <w:trHeight w:hRule="exact" w:val="2880"/>
        </w:trPr>
        <w:tc>
          <w:tcPr>
            <w:tcW w:w="5040" w:type="dxa"/>
            <w:vAlign w:val="center"/>
          </w:tcPr>
          <w:p w14:paraId="6D925ED3" w14:textId="77777777" w:rsidR="00B47758" w:rsidRPr="00B47758" w:rsidRDefault="002D361B" w:rsidP="00F06F50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 wp14:anchorId="0F2DF943" wp14:editId="71C032F6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826770</wp:posOffset>
                      </wp:positionV>
                      <wp:extent cx="1566545" cy="198755"/>
                      <wp:effectExtent l="3810" t="5080" r="6985" b="0"/>
                      <wp:wrapNone/>
                      <wp:docPr id="51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52" name="Freeform 458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" name="Group 4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54" name="Freeform 4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CC8DF0" id="Group 457" o:spid="_x0000_s1026" style="position:absolute;margin-left:175.95pt;margin-top:65.1pt;width:123.35pt;height:15.65pt;rotation:90;flip:y;z-index:-251604992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">
                      <v:shape id="Freeform 458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59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shape id="Freeform 460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61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62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63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 wp14:anchorId="75700D56" wp14:editId="66BC93C0">
                      <wp:simplePos x="0" y="0"/>
                      <wp:positionH relativeFrom="column">
                        <wp:posOffset>-599440</wp:posOffset>
                      </wp:positionH>
                      <wp:positionV relativeFrom="paragraph">
                        <wp:posOffset>821055</wp:posOffset>
                      </wp:positionV>
                      <wp:extent cx="1566545" cy="198755"/>
                      <wp:effectExtent l="8255" t="8890" r="2540" b="5715"/>
                      <wp:wrapNone/>
                      <wp:docPr id="44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6200000" flipH="1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45" name="Freeform 451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6" name="Group 4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47" name="Freeform 4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2FA69A" id="Group 450" o:spid="_x0000_s1026" style="position:absolute;margin-left:-47.2pt;margin-top:64.65pt;width:123.35pt;height:15.65pt;rotation:90;flip:x y;z-index:-251606016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">
                      <v:shape id="Freeform 451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52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shape id="Freeform 453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54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55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56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 wp14:anchorId="6B7D2229" wp14:editId="3A9470F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94615</wp:posOffset>
                      </wp:positionV>
                      <wp:extent cx="3031490" cy="288290"/>
                      <wp:effectExtent l="0" t="4445" r="6985" b="2540"/>
                      <wp:wrapNone/>
                      <wp:docPr id="37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38" name="Freeform 472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" name="Group 4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40" name="Freeform 4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Freeform 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76363" id="Group 471" o:spid="_x0000_s1026" style="position:absolute;margin-left:6.75pt;margin-top:7.45pt;width:238.7pt;height:22.7pt;z-index:-251602944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">
                      <v:shape id="Freeform 472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73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shape id="Freeform 474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75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76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77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 wp14:anchorId="6BBD6C58" wp14:editId="5CF25EE8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1452880</wp:posOffset>
                      </wp:positionV>
                      <wp:extent cx="3031490" cy="288290"/>
                      <wp:effectExtent l="0" t="635" r="6985" b="6350"/>
                      <wp:wrapNone/>
                      <wp:docPr id="30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31" name="Freeform 465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" name="Group 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33" name="Freeform 4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2FEC99" id="Group 464" o:spid="_x0000_s1026" style="position:absolute;margin-left:6.75pt;margin-top:114.4pt;width:238.7pt;height:22.7pt;flip:y;z-index:-251603968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">
                      <v:shape id="Freeform 465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66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Freeform 467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68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69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70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sdt>
              <w:sdtPr>
                <w:id w:val="1285937882"/>
                <w:placeholder>
                  <w:docPart w:val="C7BD2C71C15F490186C8C1D43E511A48"/>
                </w:placeholder>
                <w:showingPlcHdr/>
              </w:sdtPr>
              <w:sdtEndPr/>
              <w:sdtContent>
                <w:r w:rsidR="00F06F50">
                  <w:t>Giovanni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14:paraId="234CAC94" w14:textId="77777777"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14:paraId="4F858135" w14:textId="77777777" w:rsidR="00B47758" w:rsidRPr="00B47758" w:rsidRDefault="002D361B" w:rsidP="00F06F50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592FDCB2" wp14:editId="1C328084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55445"/>
                      <wp:effectExtent l="9525" t="0" r="5715" b="1905"/>
                      <wp:wrapNone/>
                      <wp:docPr id="1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55445"/>
                                <a:chOff x="853" y="1314"/>
                                <a:chExt cx="4776" cy="2607"/>
                              </a:xfrm>
                            </wpg:grpSpPr>
                            <wpg:grpSp>
                              <wpg:cNvPr id="2" name="Group 479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239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" name="Freeform 48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" name="Group 4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5" name="Freeform 48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" name="Freeform 4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" name="Freeform 4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" name="Freeform 4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" name="Group 486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240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" name="Freeform 48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" name="Group 4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" name="Freeform 48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" name="Freeform 4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" name="Freeform 4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Freeform 4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" name="Group 493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346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7" name="Freeform 49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" name="Group 4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" name="Freeform 49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" name="Freeform 4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" name="Freeform 4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" name="Freeform 4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3" name="Group 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132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4" name="Freeform 50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" name="Group 5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6" name="Freeform 50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Freeform 5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Freeform 5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" name="Freeform 5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0CA0AE" id="Group 478" o:spid="_x0000_s1026" style="position:absolute;margin-left:0;margin-top:0;width:238.8pt;height:130.35pt;z-index:-251637760;mso-position-horizontal:center;mso-position-vertical:center;mso-position-vertical-relative:page" coordorigin="853,1314" coordsize="4776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">
                      <v:group id="Group 479" o:spid="_x0000_s1027" style="position:absolute;left:-224;top:2391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">
                        <v:shape id="Freeform 480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81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  <v:shape id="Freeform 482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83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84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85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86" o:spid="_x0000_s1034" style="position:absolute;left:4239;top:2400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">
                        <v:shape id="Freeform 487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88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shape id="Freeform 489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90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91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92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93" o:spid="_x0000_s1041" style="position:absolute;left:855;top:3467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">
                        <v:shape id="Freeform 494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95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shape id="Freeform 496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97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98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99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500" o:spid="_x0000_s1048" style="position:absolute;left:855;top:1328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 id="Freeform 501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2e74b5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502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<v:shape id="Freeform 503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2e74b5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504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2e74b5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505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2e74b5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506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2e74b5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85"/>
                <w:placeholder>
                  <w:docPart w:val="5800718CE89A4C75A68FC8F3FEC84A92"/>
                </w:placeholder>
                <w:showingPlcHdr/>
              </w:sdtPr>
              <w:sdtEndPr/>
              <w:sdtContent>
                <w:r w:rsidR="00F06F50">
                  <w:t>Yumiko</w:t>
                </w:r>
              </w:sdtContent>
            </w:sdt>
          </w:p>
        </w:tc>
      </w:tr>
    </w:tbl>
    <w:p w14:paraId="46AA1412" w14:textId="77777777" w:rsidR="004840FA" w:rsidRPr="00B47758" w:rsidRDefault="00E80EE7" w:rsidP="00B47758">
      <w:pPr>
        <w:ind w:left="126" w:right="126"/>
        <w:rPr>
          <w:vanish/>
        </w:rPr>
      </w:pPr>
    </w:p>
    <w:sectPr w:rsidR="004840FA" w:rsidRPr="00B47758" w:rsidSect="00A0684A">
      <w:type w:val="continuous"/>
      <w:pgSz w:w="12240" w:h="15840"/>
      <w:pgMar w:top="1080" w:right="720" w:bottom="0" w:left="720" w:header="720" w:footer="720" w:gutter="0"/>
      <w:paperSrc w:first="4" w:other="4"/>
      <w:pgBorders w:offsetFrom="page">
        <w:top w:val="single" w:sz="4" w:space="24" w:color="5B9BD5" w:themeColor="accent1"/>
        <w:left w:val="single" w:sz="4" w:space="24" w:color="5B9BD5" w:themeColor="accent1"/>
        <w:bottom w:val="single" w:sz="4" w:space="24" w:color="5B9BD5" w:themeColor="accent1"/>
        <w:right w:val="single" w:sz="4" w:space="24" w:color="5B9BD5" w:themeColor="accent1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61B"/>
    <w:rsid w:val="002D361B"/>
    <w:rsid w:val="003711A3"/>
    <w:rsid w:val="003860D3"/>
    <w:rsid w:val="003A63E7"/>
    <w:rsid w:val="003D2E17"/>
    <w:rsid w:val="005438CE"/>
    <w:rsid w:val="005A1E46"/>
    <w:rsid w:val="00665F85"/>
    <w:rsid w:val="00765D68"/>
    <w:rsid w:val="00A045A7"/>
    <w:rsid w:val="00A0684A"/>
    <w:rsid w:val="00A4276C"/>
    <w:rsid w:val="00B47758"/>
    <w:rsid w:val="00BA0035"/>
    <w:rsid w:val="00DA742B"/>
    <w:rsid w:val="00DC5ACC"/>
    <w:rsid w:val="00DF1936"/>
    <w:rsid w:val="00E80EE7"/>
    <w:rsid w:val="00E95344"/>
    <w:rsid w:val="00F06F50"/>
    <w:rsid w:val="00FB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80AB7"/>
  <w15:docId w15:val="{C6DF0F98-47E8-4A50-87E1-59D00E408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7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B477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758"/>
    <w:rPr>
      <w:rFonts w:ascii="Tahoma" w:hAnsi="Tahoma" w:cs="Tahoma"/>
      <w:sz w:val="16"/>
      <w:szCs w:val="16"/>
    </w:rPr>
  </w:style>
  <w:style w:type="paragraph" w:customStyle="1" w:styleId="Name">
    <w:name w:val="Name"/>
    <w:basedOn w:val="Normal"/>
    <w:qFormat/>
    <w:rsid w:val="00FB20C2"/>
    <w:pPr>
      <w:spacing w:before="1040" w:after="0" w:line="240" w:lineRule="auto"/>
      <w:jc w:val="center"/>
    </w:pPr>
    <w:rPr>
      <w:b/>
      <w:color w:val="000000" w:themeColor="text1"/>
      <w:sz w:val="40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ENAN\Downloads\TF1036777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F59F89921F34FFDA3F088A602C8D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8BA47-ED1F-497E-AB80-6D1DB05BC8CB}"/>
      </w:docPartPr>
      <w:docPartBody>
        <w:p w:rsidR="00882983" w:rsidRDefault="007A0665">
          <w:pPr>
            <w:pStyle w:val="BF59F89921F34FFDA3F088A602C8D507"/>
          </w:pPr>
          <w:r w:rsidRPr="00F06F50">
            <w:t>William</w:t>
          </w:r>
        </w:p>
      </w:docPartBody>
    </w:docPart>
    <w:docPart>
      <w:docPartPr>
        <w:name w:val="8BA6AE58F780419E9CA1B5D3E3A70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80C89-1903-4A7F-95FD-B2A111F1C3C6}"/>
      </w:docPartPr>
      <w:docPartBody>
        <w:p w:rsidR="00882983" w:rsidRDefault="007A0665">
          <w:pPr>
            <w:pStyle w:val="8BA6AE58F780419E9CA1B5D3E3A704E1"/>
          </w:pPr>
          <w:r w:rsidRPr="00F06F50">
            <w:t>Marilyn</w:t>
          </w:r>
        </w:p>
      </w:docPartBody>
    </w:docPart>
    <w:docPart>
      <w:docPartPr>
        <w:name w:val="9A43971206864B1E8292AFA29AB06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EA3F4-8AD4-4A13-9639-61124C1472C6}"/>
      </w:docPartPr>
      <w:docPartBody>
        <w:p w:rsidR="00882983" w:rsidRDefault="007A0665">
          <w:pPr>
            <w:pStyle w:val="9A43971206864B1E8292AFA29AB0619D"/>
          </w:pPr>
          <w:r>
            <w:t>Hiroki</w:t>
          </w:r>
        </w:p>
      </w:docPartBody>
    </w:docPart>
    <w:docPart>
      <w:docPartPr>
        <w:name w:val="98BFDB99445B4ECD9833BA7884C88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84F5D-6025-4E63-B52E-2358BE7A2F7F}"/>
      </w:docPartPr>
      <w:docPartBody>
        <w:p w:rsidR="00882983" w:rsidRDefault="007A0665">
          <w:pPr>
            <w:pStyle w:val="98BFDB99445B4ECD9833BA7884C88968"/>
          </w:pPr>
          <w:r>
            <w:t>Stephan</w:t>
          </w:r>
        </w:p>
      </w:docPartBody>
    </w:docPart>
    <w:docPart>
      <w:docPartPr>
        <w:name w:val="229E44F11F8841649B687C2CDBC3A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E5A6B-2CFA-443A-8E02-E6CC67CFAC9B}"/>
      </w:docPartPr>
      <w:docPartBody>
        <w:p w:rsidR="00882983" w:rsidRDefault="007A0665">
          <w:pPr>
            <w:pStyle w:val="229E44F11F8841649B687C2CDBC3AED7"/>
          </w:pPr>
          <w:r w:rsidRPr="00F06F50">
            <w:t>Cheri</w:t>
          </w:r>
        </w:p>
      </w:docPartBody>
    </w:docPart>
    <w:docPart>
      <w:docPartPr>
        <w:name w:val="90C0CB75AE0E4011824AD7C6C8AF0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F155A-C8BC-43CE-91CA-58A8C9BDF5DF}"/>
      </w:docPartPr>
      <w:docPartBody>
        <w:p w:rsidR="00882983" w:rsidRDefault="007A0665">
          <w:pPr>
            <w:pStyle w:val="90C0CB75AE0E4011824AD7C6C8AF0C6A"/>
          </w:pPr>
          <w:r>
            <w:t>Lorianne</w:t>
          </w:r>
        </w:p>
      </w:docPartBody>
    </w:docPart>
    <w:docPart>
      <w:docPartPr>
        <w:name w:val="C7BD2C71C15F490186C8C1D43E511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39777-2E7D-404F-B732-8C52983AD070}"/>
      </w:docPartPr>
      <w:docPartBody>
        <w:p w:rsidR="00882983" w:rsidRDefault="007A0665">
          <w:pPr>
            <w:pStyle w:val="C7BD2C71C15F490186C8C1D43E511A48"/>
          </w:pPr>
          <w:r>
            <w:t>Giovanni</w:t>
          </w:r>
        </w:p>
      </w:docPartBody>
    </w:docPart>
    <w:docPart>
      <w:docPartPr>
        <w:name w:val="5800718CE89A4C75A68FC8F3FEC84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72D43-1181-402E-A8B2-8C3205E22B2A}"/>
      </w:docPartPr>
      <w:docPartBody>
        <w:p w:rsidR="00882983" w:rsidRDefault="007A0665">
          <w:pPr>
            <w:pStyle w:val="5800718CE89A4C75A68FC8F3FEC84A92"/>
          </w:pPr>
          <w:r>
            <w:t>Yumiko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665"/>
    <w:rsid w:val="005E625F"/>
    <w:rsid w:val="007A0665"/>
    <w:rsid w:val="0088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59F89921F34FFDA3F088A602C8D507">
    <w:name w:val="BF59F89921F34FFDA3F088A602C8D507"/>
  </w:style>
  <w:style w:type="paragraph" w:customStyle="1" w:styleId="8BA6AE58F780419E9CA1B5D3E3A704E1">
    <w:name w:val="8BA6AE58F780419E9CA1B5D3E3A704E1"/>
  </w:style>
  <w:style w:type="paragraph" w:customStyle="1" w:styleId="9A43971206864B1E8292AFA29AB0619D">
    <w:name w:val="9A43971206864B1E8292AFA29AB0619D"/>
  </w:style>
  <w:style w:type="paragraph" w:customStyle="1" w:styleId="98BFDB99445B4ECD9833BA7884C88968">
    <w:name w:val="98BFDB99445B4ECD9833BA7884C88968"/>
  </w:style>
  <w:style w:type="paragraph" w:customStyle="1" w:styleId="229E44F11F8841649B687C2CDBC3AED7">
    <w:name w:val="229E44F11F8841649B687C2CDBC3AED7"/>
  </w:style>
  <w:style w:type="paragraph" w:customStyle="1" w:styleId="90C0CB75AE0E4011824AD7C6C8AF0C6A">
    <w:name w:val="90C0CB75AE0E4011824AD7C6C8AF0C6A"/>
  </w:style>
  <w:style w:type="paragraph" w:customStyle="1" w:styleId="C7BD2C71C15F490186C8C1D43E511A48">
    <w:name w:val="C7BD2C71C15F490186C8C1D43E511A48"/>
  </w:style>
  <w:style w:type="paragraph" w:customStyle="1" w:styleId="5800718CE89A4C75A68FC8F3FEC84A92">
    <w:name w:val="5800718CE89A4C75A68FC8F3FEC84A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2009-05-30T20:32:01+00:00</AssetStart>
    <PublishStatusLookup xmlns="4873beb7-5857-4685-be1f-d57550cc96cc">
      <Value>262854</Value>
      <Value>1283010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Place cards (Heart Scroll design)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TP010367774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84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>Webdunia</UANotes>
    <PrimaryImageGen xmlns="4873beb7-5857-4685-be1f-d57550cc96cc">true</PrimaryImageGen>
    <TPFriendlyName xmlns="4873beb7-5857-4685-be1f-d57550cc96cc">Place cards (Heart Scroll design)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143617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2A536-787E-4A65-9FB1-A9D442B83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598E93-5D05-4EE1-A40F-95A79E84B0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F34A4D-A54C-4298-ADF0-EE2FC0B72EE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A9B7281C-5068-418A-8E8C-3EA159623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TF10367774.dotx</Template>
  <TotalTime>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 cards (Heart Scroll design)</vt:lpstr>
    </vt:vector>
  </TitlesOfParts>
  <Company>Microsoft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 Card Template</dc:title>
  <dc:creator>Windows User</dc:creator>
  <cp:keywords>Tent Card Template</cp:keywords>
  <cp:lastModifiedBy>user</cp:lastModifiedBy>
  <cp:revision>2</cp:revision>
  <dcterms:created xsi:type="dcterms:W3CDTF">2019-12-16T04:15:00Z</dcterms:created>
  <dcterms:modified xsi:type="dcterms:W3CDTF">2019-12-16T04:15:00Z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95;#zwd120;#448;#zwd140;#79;#tpl120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